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9D26D1" w14:paraId="15786B8E" w14:textId="77777777">
        <w:tc>
          <w:tcPr>
            <w:tcW w:w="6498" w:type="dxa"/>
            <w:shd w:val="clear" w:color="auto" w:fill="2C7C9F" w:themeFill="accent1"/>
            <w:vAlign w:val="center"/>
          </w:tcPr>
          <w:p w14:paraId="14BF186F" w14:textId="77777777" w:rsidR="009D26D1" w:rsidRDefault="005D1E26">
            <w:pPr>
              <w:pStyle w:val="Month"/>
            </w:pPr>
            <w:r w:rsidRPr="009E19B4">
              <w:fldChar w:fldCharType="begin"/>
            </w:r>
            <w:r w:rsidRPr="009E19B4">
              <w:instrText xml:space="preserve"> DOCVARIABLE  MonthStart \@ MMMM \* MERGEFORMAT </w:instrText>
            </w:r>
            <w:r w:rsidRPr="009E19B4">
              <w:fldChar w:fldCharType="separate"/>
            </w:r>
            <w:r w:rsidR="0031569D">
              <w:t>February</w:t>
            </w:r>
            <w:r w:rsidRPr="009E19B4">
              <w:fldChar w:fldCharType="end"/>
            </w:r>
          </w:p>
        </w:tc>
        <w:tc>
          <w:tcPr>
            <w:tcW w:w="4518" w:type="dxa"/>
            <w:shd w:val="clear" w:color="auto" w:fill="2C7C9F" w:themeFill="accent1"/>
            <w:vAlign w:val="center"/>
          </w:tcPr>
          <w:p w14:paraId="021908EF" w14:textId="77777777" w:rsidR="009D26D1" w:rsidRDefault="005D1E26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31569D">
              <w:t>2014</w:t>
            </w:r>
            <w:r w:rsidRPr="009E19B4">
              <w:fldChar w:fldCharType="end"/>
            </w:r>
          </w:p>
        </w:tc>
      </w:tr>
    </w:tbl>
    <w:sdt>
      <w:sdtPr>
        <w:id w:val="31938264"/>
        <w:placeholder>
          <w:docPart w:val="34BB8E8A8B76894E87B22CD882924B9D"/>
        </w:placeholder>
      </w:sdtPr>
      <w:sdtContent>
        <w:p w14:paraId="47C2D8F1" w14:textId="77777777" w:rsidR="009D26D1" w:rsidRDefault="0031569D">
          <w:pPr>
            <w:pStyle w:val="Title"/>
          </w:pPr>
          <w:r>
            <w:t>Media and Communication Studies Council</w:t>
          </w:r>
        </w:p>
      </w:sdtContent>
    </w:sdt>
    <w:p w14:paraId="1909626E" w14:textId="77777777" w:rsidR="009D26D1" w:rsidRDefault="00156682">
      <w:pPr>
        <w:pStyle w:val="BodyTextCentered"/>
      </w:pPr>
      <w:r>
        <w:drawing>
          <wp:inline distT="0" distB="0" distL="0" distR="0" wp14:anchorId="7C9FC76B" wp14:editId="18B243D2">
            <wp:extent cx="3111933" cy="2719723"/>
            <wp:effectExtent l="0" t="0" r="12700" b="0"/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d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933" cy="2719723"/>
                    </a:xfrm>
                    <a:prstGeom prst="rect">
                      <a:avLst/>
                    </a:prstGeom>
                    <a:effectLst>
                      <a:innerShdw blurRad="76200">
                        <a:prstClr val="black">
                          <a:alpha val="4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Calendar"/>
        <w:tblW w:w="0" w:type="auto"/>
        <w:tblLook w:val="0420" w:firstRow="1" w:lastRow="0" w:firstColumn="0" w:lastColumn="0" w:noHBand="0" w:noVBand="1"/>
      </w:tblPr>
      <w:tblGrid>
        <w:gridCol w:w="1573"/>
        <w:gridCol w:w="1573"/>
        <w:gridCol w:w="1574"/>
        <w:gridCol w:w="1574"/>
        <w:gridCol w:w="1464"/>
        <w:gridCol w:w="1684"/>
        <w:gridCol w:w="1574"/>
      </w:tblGrid>
      <w:tr w:rsidR="004A1598" w14:paraId="0BE00EDE" w14:textId="77777777" w:rsidTr="003156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3" w:type="dxa"/>
            <w:tcBorders>
              <w:bottom w:val="nil"/>
            </w:tcBorders>
          </w:tcPr>
          <w:p w14:paraId="1811D760" w14:textId="77777777" w:rsidR="009D26D1" w:rsidRDefault="00156682">
            <w:pPr>
              <w:pStyle w:val="Days"/>
            </w:pPr>
            <w:r>
              <w:t>Sunday</w:t>
            </w:r>
          </w:p>
        </w:tc>
        <w:tc>
          <w:tcPr>
            <w:tcW w:w="1573" w:type="dxa"/>
            <w:tcBorders>
              <w:bottom w:val="nil"/>
            </w:tcBorders>
          </w:tcPr>
          <w:p w14:paraId="7F80474D" w14:textId="77777777" w:rsidR="009D26D1" w:rsidRDefault="00156682">
            <w:pPr>
              <w:pStyle w:val="Days"/>
            </w:pPr>
            <w:r>
              <w:t>Monday</w:t>
            </w:r>
          </w:p>
        </w:tc>
        <w:tc>
          <w:tcPr>
            <w:tcW w:w="1574" w:type="dxa"/>
            <w:tcBorders>
              <w:bottom w:val="nil"/>
            </w:tcBorders>
          </w:tcPr>
          <w:p w14:paraId="773C5579" w14:textId="77777777" w:rsidR="009D26D1" w:rsidRDefault="00156682">
            <w:pPr>
              <w:pStyle w:val="Days"/>
            </w:pPr>
            <w:r>
              <w:t>Tuesday</w:t>
            </w:r>
          </w:p>
        </w:tc>
        <w:tc>
          <w:tcPr>
            <w:tcW w:w="1574" w:type="dxa"/>
            <w:tcBorders>
              <w:bottom w:val="nil"/>
            </w:tcBorders>
          </w:tcPr>
          <w:p w14:paraId="60A7F093" w14:textId="77777777" w:rsidR="009D26D1" w:rsidRDefault="00156682">
            <w:pPr>
              <w:pStyle w:val="Days"/>
            </w:pPr>
            <w:r>
              <w:t>Wednesday</w:t>
            </w:r>
          </w:p>
        </w:tc>
        <w:tc>
          <w:tcPr>
            <w:tcW w:w="1464" w:type="dxa"/>
            <w:tcBorders>
              <w:bottom w:val="nil"/>
            </w:tcBorders>
          </w:tcPr>
          <w:p w14:paraId="25C52DB7" w14:textId="77777777" w:rsidR="009D26D1" w:rsidRDefault="00156682">
            <w:pPr>
              <w:pStyle w:val="Days"/>
            </w:pPr>
            <w:r>
              <w:t>Thursday</w:t>
            </w:r>
          </w:p>
        </w:tc>
        <w:tc>
          <w:tcPr>
            <w:tcW w:w="1684" w:type="dxa"/>
            <w:tcBorders>
              <w:bottom w:val="nil"/>
            </w:tcBorders>
          </w:tcPr>
          <w:p w14:paraId="1877980E" w14:textId="77777777" w:rsidR="009D26D1" w:rsidRDefault="00156682">
            <w:pPr>
              <w:pStyle w:val="Days"/>
            </w:pPr>
            <w:r>
              <w:t>Friday</w:t>
            </w:r>
          </w:p>
        </w:tc>
        <w:tc>
          <w:tcPr>
            <w:tcW w:w="1574" w:type="dxa"/>
            <w:tcBorders>
              <w:bottom w:val="nil"/>
            </w:tcBorders>
          </w:tcPr>
          <w:p w14:paraId="3F110B02" w14:textId="77777777" w:rsidR="009D26D1" w:rsidRDefault="00156682">
            <w:pPr>
              <w:pStyle w:val="Days"/>
            </w:pPr>
            <w:r>
              <w:t>Saturday</w:t>
            </w:r>
          </w:p>
        </w:tc>
      </w:tr>
      <w:tr w:rsidR="0031569D" w14:paraId="54CA973E" w14:textId="77777777" w:rsidTr="0031569D">
        <w:tc>
          <w:tcPr>
            <w:tcW w:w="1573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2DA7048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7B65C3D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0A1751F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3BB1685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1FFCE777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 w:rsidR="004A1598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nil"/>
              <w:bottom w:val="nil"/>
            </w:tcBorders>
            <w:shd w:val="solid" w:color="9ECFE4" w:themeColor="accent1" w:themeTint="66" w:fill="auto"/>
          </w:tcPr>
          <w:p w14:paraId="44487E7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 w:rsidR="004A1598"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E2751D" w:themeFill="accent3"/>
          </w:tcPr>
          <w:p w14:paraId="2C29A5C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 w:rsidR="0031569D">
              <w:instrText>Saturday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</w:tr>
      <w:tr w:rsidR="0031569D" w14:paraId="0FEFE2DE" w14:textId="77777777" w:rsidTr="0031569D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7B190355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09A1BD9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1CF3A22D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49A15B09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4E2E3512" w14:textId="77777777" w:rsidR="009D26D1" w:rsidRDefault="009D26D1">
            <w:pPr>
              <w:pStyle w:val="TableText"/>
            </w:pP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5DB6D458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49FD27E2" w14:textId="77777777" w:rsidR="009D26D1" w:rsidRDefault="009D26D1">
            <w:pPr>
              <w:pStyle w:val="TableText"/>
            </w:pPr>
          </w:p>
        </w:tc>
      </w:tr>
      <w:tr w:rsidR="00904104" w14:paraId="0F9DCB1B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00DF295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 w:rsidR="0031569D"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0C423F36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 w:rsidR="0031569D"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647FA21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 w:rsidR="0031569D"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0F7AC096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 w:rsidR="0031569D"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733B035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 w:rsidR="0031569D">
              <w:rPr>
                <w:noProof/>
              </w:rPr>
              <w:t>6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9FB4FE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 w:rsidR="0031569D"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79355F8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 w:rsidR="0031569D">
              <w:rPr>
                <w:noProof/>
              </w:rPr>
              <w:t>8</w:t>
            </w:r>
            <w:r w:rsidRPr="00566EB4">
              <w:fldChar w:fldCharType="end"/>
            </w:r>
          </w:p>
        </w:tc>
      </w:tr>
      <w:tr w:rsidR="009D26D1" w14:paraId="1A268A54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33858C5F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2566EFE1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790D5CA2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10A7A126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DDF0AC" w14:textId="77777777" w:rsidR="009D26D1" w:rsidRPr="00231EEF" w:rsidRDefault="00231EEF">
            <w:pPr>
              <w:pStyle w:val="TableText"/>
              <w:rPr>
                <w:u w:val="single"/>
              </w:rPr>
            </w:pPr>
            <w:r w:rsidRPr="00231EEF">
              <w:rPr>
                <w:u w:val="single"/>
              </w:rPr>
              <w:t>Meeting</w:t>
            </w:r>
          </w:p>
          <w:p w14:paraId="22669D00" w14:textId="49829CB5" w:rsidR="00231EEF" w:rsidRDefault="00CE7DF5">
            <w:pPr>
              <w:pStyle w:val="TableText"/>
            </w:pPr>
            <w:r>
              <w:t>12:0</w:t>
            </w:r>
            <w:bookmarkStart w:id="0" w:name="_GoBack"/>
            <w:bookmarkEnd w:id="0"/>
            <w:r w:rsidR="00231EEF">
              <w:t>0pm-1:00pm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55A1CA69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3ADF0DF0" w14:textId="77777777" w:rsidR="009D26D1" w:rsidRDefault="009D26D1">
            <w:pPr>
              <w:pStyle w:val="TableText"/>
            </w:pPr>
          </w:p>
        </w:tc>
      </w:tr>
      <w:tr w:rsidR="00904104" w14:paraId="1F128A51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53957FB2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 w:rsidR="0031569D"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2950BEE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 w:rsidR="0031569D"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19B9A68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 w:rsidR="0031569D"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02372CE5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 w:rsidR="0031569D"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19C1ED1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 w:rsidR="0031569D">
              <w:rPr>
                <w:noProof/>
              </w:rPr>
              <w:t>13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FB2338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 w:rsidR="0031569D"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327073A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 w:rsidR="0031569D">
              <w:rPr>
                <w:noProof/>
              </w:rPr>
              <w:t>15</w:t>
            </w:r>
            <w:r w:rsidRPr="00566EB4">
              <w:fldChar w:fldCharType="end"/>
            </w:r>
          </w:p>
        </w:tc>
      </w:tr>
      <w:tr w:rsidR="009D26D1" w14:paraId="45F17ED5" w14:textId="77777777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2551106E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31F01EFC" w14:textId="77777777" w:rsidR="009D26D1" w:rsidRPr="00231EEF" w:rsidRDefault="00231EEF">
            <w:pPr>
              <w:pStyle w:val="TableText"/>
              <w:rPr>
                <w:u w:val="single"/>
              </w:rPr>
            </w:pPr>
            <w:r w:rsidRPr="00231EEF">
              <w:rPr>
                <w:u w:val="single"/>
              </w:rPr>
              <w:t>Departmental Meet and Greet!</w:t>
            </w:r>
          </w:p>
          <w:p w14:paraId="63E166E9" w14:textId="77777777" w:rsidR="00231EEF" w:rsidRDefault="00231EEF">
            <w:pPr>
              <w:pStyle w:val="TableText"/>
            </w:pPr>
            <w:r>
              <w:t>12pm-1pm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5935EFC8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053C9E28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018C177D" w14:textId="77777777" w:rsidR="009D26D1" w:rsidRPr="00231EEF" w:rsidRDefault="00231EEF">
            <w:pPr>
              <w:pStyle w:val="TableText"/>
              <w:rPr>
                <w:u w:val="single"/>
              </w:rPr>
            </w:pPr>
            <w:r w:rsidRPr="00231EEF">
              <w:rPr>
                <w:u w:val="single"/>
              </w:rPr>
              <w:t>Bake Sale</w:t>
            </w:r>
            <w:r w:rsidR="00121E3E">
              <w:rPr>
                <w:u w:val="single"/>
              </w:rPr>
              <w:t xml:space="preserve"> and Short Meeting</w:t>
            </w:r>
          </w:p>
          <w:p w14:paraId="766DB74D" w14:textId="77777777" w:rsidR="00231EEF" w:rsidRDefault="00231EEF">
            <w:pPr>
              <w:pStyle w:val="TableText"/>
            </w:pPr>
            <w:r>
              <w:t>11am-3pm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6A1DFB35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1B3B1DC3" w14:textId="77777777" w:rsidR="009D26D1" w:rsidRDefault="009D26D1">
            <w:pPr>
              <w:pStyle w:val="TableText"/>
            </w:pPr>
          </w:p>
        </w:tc>
      </w:tr>
      <w:tr w:rsidR="00904104" w14:paraId="5AB98518" w14:textId="77777777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5C9B85AC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 w:rsidR="0031569D"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</w:tcPr>
          <w:p w14:paraId="5563FE96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 w:rsidR="0031569D"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782A97E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 w:rsidR="0031569D"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</w:tcPr>
          <w:p w14:paraId="151384B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 w:rsidR="0031569D"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</w:tcPr>
          <w:p w14:paraId="28D63E4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 w:rsidR="0031569D">
              <w:rPr>
                <w:noProof/>
              </w:rPr>
              <w:t>20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</w:tcPr>
          <w:p w14:paraId="3E1F6083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 w:rsidR="0031569D"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54C66911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 w:rsidR="0031569D">
              <w:rPr>
                <w:noProof/>
              </w:rPr>
              <w:t>22</w:t>
            </w:r>
            <w:r w:rsidRPr="00566EB4">
              <w:fldChar w:fldCharType="end"/>
            </w:r>
          </w:p>
        </w:tc>
      </w:tr>
      <w:tr w:rsidR="004A1598" w14:paraId="7F39A3FD" w14:textId="77777777" w:rsidTr="0031569D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1A33D458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</w:tcPr>
          <w:p w14:paraId="5165F9A7" w14:textId="77777777" w:rsidR="009D26D1" w:rsidRPr="00231EEF" w:rsidRDefault="00231EEF">
            <w:pPr>
              <w:pStyle w:val="TableText"/>
              <w:rPr>
                <w:u w:val="single"/>
              </w:rPr>
            </w:pPr>
            <w:r w:rsidRPr="00231EEF">
              <w:rPr>
                <w:u w:val="single"/>
              </w:rPr>
              <w:t>Meeting</w:t>
            </w:r>
          </w:p>
          <w:p w14:paraId="502752A9" w14:textId="77777777" w:rsidR="00231EEF" w:rsidRDefault="00231EEF">
            <w:pPr>
              <w:pStyle w:val="TableText"/>
            </w:pPr>
            <w:r>
              <w:t>12:30pm-1:00pm</w:t>
            </w: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0F9AF2D1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</w:tcPr>
          <w:p w14:paraId="4661F219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</w:tcPr>
          <w:p w14:paraId="36918F6F" w14:textId="77777777" w:rsidR="009D26D1" w:rsidRPr="00231EEF" w:rsidRDefault="00231EEF">
            <w:pPr>
              <w:pStyle w:val="TableText"/>
              <w:rPr>
                <w:u w:val="single"/>
              </w:rPr>
            </w:pPr>
            <w:r w:rsidRPr="00231EEF">
              <w:rPr>
                <w:u w:val="single"/>
              </w:rPr>
              <w:t>Meeting</w:t>
            </w:r>
          </w:p>
          <w:p w14:paraId="093873D0" w14:textId="77777777" w:rsidR="00231EEF" w:rsidRDefault="00231EEF">
            <w:pPr>
              <w:pStyle w:val="TableText"/>
            </w:pPr>
            <w:r>
              <w:t>12:30pm-1:00pm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</w:tcPr>
          <w:p w14:paraId="55BFA7E9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34997C13" w14:textId="77777777" w:rsidR="009D26D1" w:rsidRDefault="009D26D1">
            <w:pPr>
              <w:pStyle w:val="TableText"/>
            </w:pPr>
          </w:p>
        </w:tc>
      </w:tr>
      <w:tr w:rsidR="004A1598" w14:paraId="6F77EE35" w14:textId="77777777" w:rsidTr="0031569D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E2751D" w:themeFill="accent3"/>
          </w:tcPr>
          <w:p w14:paraId="61551EDD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22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22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198DEB2A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23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4836CCB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24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0F18CF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25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46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DBA1594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26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27</w:t>
            </w:r>
            <w:r w:rsidRPr="00566EB4">
              <w:fldChar w:fldCharType="end"/>
            </w:r>
          </w:p>
        </w:tc>
        <w:tc>
          <w:tcPr>
            <w:tcW w:w="16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6DAC8F9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 w:rsidR="0031569D"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  <w:bottom w:val="nil"/>
            </w:tcBorders>
            <w:shd w:val="solid" w:color="9ECFE4" w:themeColor="accent1" w:themeTint="66" w:fill="E2751D" w:themeFill="accent3"/>
          </w:tcPr>
          <w:p w14:paraId="725CDC2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28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4A1598" w14:paraId="43BCCD14" w14:textId="77777777" w:rsidTr="0031569D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E2751D" w:themeFill="accent3"/>
          </w:tcPr>
          <w:p w14:paraId="66FA6043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E4BD1A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DB7531B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CFBFF4F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A7E6500" w14:textId="77777777" w:rsidR="009D26D1" w:rsidRDefault="00231EEF">
            <w:pPr>
              <w:pStyle w:val="TableText"/>
            </w:pPr>
            <w:r>
              <w:rPr>
                <w:u w:val="single"/>
              </w:rPr>
              <w:t>Bake Sale!</w:t>
            </w:r>
          </w:p>
          <w:p w14:paraId="7DF568AB" w14:textId="77777777" w:rsidR="00231EEF" w:rsidRPr="00231EEF" w:rsidRDefault="00231EEF">
            <w:pPr>
              <w:pStyle w:val="TableText"/>
            </w:pPr>
            <w:r>
              <w:t>11am-3pm</w:t>
            </w:r>
          </w:p>
        </w:tc>
        <w:tc>
          <w:tcPr>
            <w:tcW w:w="168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ABD66C0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E2751D" w:themeFill="accent3"/>
          </w:tcPr>
          <w:p w14:paraId="5F1BACB0" w14:textId="77777777" w:rsidR="009D26D1" w:rsidRDefault="009D26D1">
            <w:pPr>
              <w:pStyle w:val="TableText"/>
            </w:pPr>
          </w:p>
        </w:tc>
      </w:tr>
      <w:tr w:rsidR="004A1598" w14:paraId="252329B4" w14:textId="77777777" w:rsidTr="0031569D"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solid" w:color="9ECFE4" w:themeColor="accent1" w:themeTint="66" w:fill="E2751D" w:themeFill="accent3"/>
          </w:tcPr>
          <w:p w14:paraId="3D145CBF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3" w:type="dxa"/>
            <w:tcBorders>
              <w:top w:val="single" w:sz="6" w:space="0" w:color="BFBFBF" w:themeColor="background1" w:themeShade="BF"/>
              <w:bottom w:val="nil"/>
            </w:tcBorders>
            <w:shd w:val="solid" w:color="9ECFE4" w:themeColor="accent1" w:themeTint="66" w:fill="auto"/>
          </w:tcPr>
          <w:p w14:paraId="5136D51E" w14:textId="77777777" w:rsidR="00904104" w:rsidRDefault="00904104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 w:rsidR="0031569D"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 w:rsidR="005A7DE5"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 w:rsidR="0031569D"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9ECFE4" w:themeFill="accent1" w:themeFillTint="66"/>
          </w:tcPr>
          <w:p w14:paraId="3F9AAF8C" w14:textId="77777777" w:rsidR="00904104" w:rsidRDefault="00904104">
            <w:pPr>
              <w:pStyle w:val="Dates"/>
            </w:pP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9ECFE4" w:themeFill="accent1" w:themeFillTint="66"/>
          </w:tcPr>
          <w:p w14:paraId="2C4D6AEC" w14:textId="77777777" w:rsidR="00904104" w:rsidRDefault="00904104">
            <w:pPr>
              <w:pStyle w:val="Dates"/>
            </w:pPr>
          </w:p>
        </w:tc>
        <w:tc>
          <w:tcPr>
            <w:tcW w:w="1464" w:type="dxa"/>
            <w:tcBorders>
              <w:top w:val="single" w:sz="6" w:space="0" w:color="BFBFBF" w:themeColor="background1" w:themeShade="BF"/>
            </w:tcBorders>
            <w:shd w:val="clear" w:color="auto" w:fill="9ECFE4" w:themeFill="accent1" w:themeFillTint="66"/>
          </w:tcPr>
          <w:p w14:paraId="310BAA24" w14:textId="77777777" w:rsidR="00904104" w:rsidRDefault="00904104">
            <w:pPr>
              <w:pStyle w:val="Dates"/>
            </w:pPr>
          </w:p>
        </w:tc>
        <w:tc>
          <w:tcPr>
            <w:tcW w:w="1684" w:type="dxa"/>
            <w:tcBorders>
              <w:top w:val="single" w:sz="6" w:space="0" w:color="BFBFBF" w:themeColor="background1" w:themeShade="BF"/>
            </w:tcBorders>
            <w:shd w:val="clear" w:color="auto" w:fill="9ECFE4" w:themeFill="accent1" w:themeFillTint="66"/>
          </w:tcPr>
          <w:p w14:paraId="278AE8B8" w14:textId="77777777" w:rsidR="00904104" w:rsidRDefault="00904104">
            <w:pPr>
              <w:pStyle w:val="Dates"/>
            </w:pPr>
          </w:p>
        </w:tc>
        <w:tc>
          <w:tcPr>
            <w:tcW w:w="1574" w:type="dxa"/>
            <w:tcBorders>
              <w:top w:val="single" w:sz="6" w:space="0" w:color="BFBFBF" w:themeColor="background1" w:themeShade="BF"/>
            </w:tcBorders>
            <w:shd w:val="clear" w:color="auto" w:fill="9ECFE4" w:themeFill="accent1" w:themeFillTint="66"/>
          </w:tcPr>
          <w:p w14:paraId="170E92D1" w14:textId="77777777" w:rsidR="00904104" w:rsidRDefault="00904104">
            <w:pPr>
              <w:pStyle w:val="Dates"/>
            </w:pPr>
          </w:p>
        </w:tc>
      </w:tr>
      <w:tr w:rsidR="004A1598" w14:paraId="0E23798A" w14:textId="77777777" w:rsidTr="0031569D">
        <w:trPr>
          <w:trHeight w:val="864"/>
        </w:trPr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E2751D" w:themeFill="accent3"/>
          </w:tcPr>
          <w:p w14:paraId="5103A6B2" w14:textId="77777777" w:rsidR="009D26D1" w:rsidRDefault="009D26D1">
            <w:pPr>
              <w:pStyle w:val="TableText"/>
            </w:pPr>
          </w:p>
        </w:tc>
        <w:tc>
          <w:tcPr>
            <w:tcW w:w="1573" w:type="dxa"/>
            <w:tcBorders>
              <w:top w:val="nil"/>
              <w:bottom w:val="single" w:sz="6" w:space="0" w:color="BFBFBF" w:themeColor="background1" w:themeShade="BF"/>
            </w:tcBorders>
            <w:shd w:val="solid" w:color="9ECFE4" w:themeColor="accent1" w:themeTint="66" w:fill="auto"/>
          </w:tcPr>
          <w:p w14:paraId="141EDF5F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9ECFE4" w:themeFill="accent1" w:themeFillTint="66"/>
          </w:tcPr>
          <w:p w14:paraId="7F6BF7C8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9ECFE4" w:themeFill="accent1" w:themeFillTint="66"/>
          </w:tcPr>
          <w:p w14:paraId="6C0D9D4E" w14:textId="77777777" w:rsidR="009D26D1" w:rsidRDefault="009D26D1">
            <w:pPr>
              <w:pStyle w:val="TableText"/>
            </w:pPr>
          </w:p>
        </w:tc>
        <w:tc>
          <w:tcPr>
            <w:tcW w:w="1464" w:type="dxa"/>
            <w:shd w:val="clear" w:color="auto" w:fill="9ECFE4" w:themeFill="accent1" w:themeFillTint="66"/>
          </w:tcPr>
          <w:p w14:paraId="615897AB" w14:textId="77777777" w:rsidR="009D26D1" w:rsidRDefault="009D26D1">
            <w:pPr>
              <w:pStyle w:val="TableText"/>
            </w:pPr>
          </w:p>
        </w:tc>
        <w:tc>
          <w:tcPr>
            <w:tcW w:w="1684" w:type="dxa"/>
            <w:shd w:val="clear" w:color="auto" w:fill="9ECFE4" w:themeFill="accent1" w:themeFillTint="66"/>
          </w:tcPr>
          <w:p w14:paraId="1EBF6F56" w14:textId="77777777" w:rsidR="009D26D1" w:rsidRDefault="009D26D1">
            <w:pPr>
              <w:pStyle w:val="TableText"/>
            </w:pPr>
          </w:p>
        </w:tc>
        <w:tc>
          <w:tcPr>
            <w:tcW w:w="1574" w:type="dxa"/>
            <w:shd w:val="clear" w:color="auto" w:fill="9ECFE4" w:themeFill="accent1" w:themeFillTint="66"/>
          </w:tcPr>
          <w:p w14:paraId="311F0584" w14:textId="77777777" w:rsidR="009D26D1" w:rsidRDefault="009D26D1">
            <w:pPr>
              <w:pStyle w:val="TableText"/>
            </w:pPr>
          </w:p>
        </w:tc>
      </w:tr>
    </w:tbl>
    <w:p w14:paraId="01FA5BC8" w14:textId="77777777" w:rsidR="009D26D1" w:rsidRDefault="009D26D1"/>
    <w:sectPr w:rsidR="009D26D1" w:rsidSect="009D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2/28/2014"/>
    <w:docVar w:name="MonthStart" w:val="2/1/2014"/>
    <w:docVar w:name="ShowDynamicGuides" w:val="1"/>
    <w:docVar w:name="ShowMarginGuides" w:val="0"/>
    <w:docVar w:name="ShowOutlines" w:val="0"/>
    <w:docVar w:name="ShowStaticGuides" w:val="0"/>
  </w:docVars>
  <w:rsids>
    <w:rsidRoot w:val="0031569D"/>
    <w:rsid w:val="00121E3E"/>
    <w:rsid w:val="00156682"/>
    <w:rsid w:val="001F5F28"/>
    <w:rsid w:val="00231EEF"/>
    <w:rsid w:val="0031569D"/>
    <w:rsid w:val="00343157"/>
    <w:rsid w:val="003A6D48"/>
    <w:rsid w:val="00404918"/>
    <w:rsid w:val="004A1598"/>
    <w:rsid w:val="00597A31"/>
    <w:rsid w:val="005A7DE5"/>
    <w:rsid w:val="005D1E26"/>
    <w:rsid w:val="005F5A9F"/>
    <w:rsid w:val="00805C8F"/>
    <w:rsid w:val="00904104"/>
    <w:rsid w:val="00931DA2"/>
    <w:rsid w:val="009D26D1"/>
    <w:rsid w:val="00AB5FC8"/>
    <w:rsid w:val="00B62E53"/>
    <w:rsid w:val="00BD21A7"/>
    <w:rsid w:val="00CB37C8"/>
    <w:rsid w:val="00CE6E6C"/>
    <w:rsid w:val="00CE7B73"/>
    <w:rsid w:val="00CE7DF5"/>
    <w:rsid w:val="00F05FF1"/>
    <w:rsid w:val="00F3454D"/>
    <w:rsid w:val="00F86EF3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D2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9ECFE4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2C7C9F" w:themeColor="accent1" w:shadow="1"/>
        <w:left w:val="single" w:sz="2" w:space="10" w:color="2C7C9F" w:themeColor="accent1" w:shadow="1"/>
        <w:bottom w:val="single" w:sz="2" w:space="10" w:color="2C7C9F" w:themeColor="accent1" w:shadow="1"/>
        <w:right w:val="single" w:sz="2" w:space="10" w:color="2C7C9F" w:themeColor="accent1" w:shadow="1"/>
      </w:pBdr>
      <w:ind w:left="1152" w:right="1152"/>
    </w:pPr>
    <w:rPr>
      <w:i/>
      <w:iCs/>
      <w:color w:val="2C7C9F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2C7C9F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2C7C9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2C7C9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163D4F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163D4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2C7C9F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7C9F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9ECFE4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2C7C9F" w:themeColor="accent1" w:shadow="1"/>
        <w:left w:val="single" w:sz="2" w:space="10" w:color="2C7C9F" w:themeColor="accent1" w:shadow="1"/>
        <w:bottom w:val="single" w:sz="2" w:space="10" w:color="2C7C9F" w:themeColor="accent1" w:shadow="1"/>
        <w:right w:val="single" w:sz="2" w:space="10" w:color="2C7C9F" w:themeColor="accent1" w:shadow="1"/>
      </w:pBdr>
      <w:ind w:left="1152" w:right="1152"/>
    </w:pPr>
    <w:rPr>
      <w:i/>
      <w:iCs/>
      <w:color w:val="2C7C9F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2C7C9F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215C7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2C7C9F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2C7C9F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163D4F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163D4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2C7C9F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2C7C9F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glossaryDocument" Target="glossary/document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BB8E8A8B76894E87B22CD882924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89CD7-9CFB-CB40-919E-6726A3E42E9C}"/>
      </w:docPartPr>
      <w:docPartBody>
        <w:p w:rsidR="00000000" w:rsidRDefault="00793230">
          <w:pPr>
            <w:pStyle w:val="34BB8E8A8B76894E87B22CD882924B9D"/>
          </w:pPr>
          <w:r>
            <w:rPr>
              <w:rStyle w:val="PlaceholderText"/>
            </w:rPr>
            <w:t>Curabitur aliquet mollis dui.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Pr>
      <w:color w:val="808080"/>
    </w:rPr>
  </w:style>
  <w:style w:type="paragraph" w:customStyle="1" w:styleId="34BB8E8A8B76894E87B22CD882924B9D">
    <w:name w:val="34BB8E8A8B76894E87B22CD882924B9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Pr>
      <w:color w:val="808080"/>
    </w:rPr>
  </w:style>
  <w:style w:type="paragraph" w:customStyle="1" w:styleId="34BB8E8A8B76894E87B22CD882924B9D">
    <w:name w:val="34BB8E8A8B76894E87B22CD882924B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华文新魏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Calendar.dotm</Template>
  <TotalTime>24</TotalTime>
  <Pages>1</Pages>
  <Words>545</Words>
  <Characters>1735</Characters>
  <Application>Microsoft Macintosh Word</Application>
  <DocSecurity>0</DocSecurity>
  <Lines>1735</Lines>
  <Paragraphs>569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Rivera</dc:creator>
  <cp:keywords/>
  <dc:description/>
  <cp:lastModifiedBy>Denise Rivera</cp:lastModifiedBy>
  <cp:revision>3</cp:revision>
  <dcterms:created xsi:type="dcterms:W3CDTF">2014-02-03T19:02:00Z</dcterms:created>
  <dcterms:modified xsi:type="dcterms:W3CDTF">2014-02-04T04:21:00Z</dcterms:modified>
  <cp:category/>
</cp:coreProperties>
</file>